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63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424"/>
        <w:gridCol w:w="2520"/>
        <w:gridCol w:w="424"/>
        <w:gridCol w:w="3667"/>
        <w:gridCol w:w="3880"/>
      </w:tblGrid>
      <w:tr w:rsidR="00E77B5E" w:rsidRPr="00AE68A8" w:rsidTr="0066744B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AE68A8" w:rsidRDefault="0066744B" w:rsidP="00AE68A8">
            <w:r>
              <w:rPr>
                <w:rFonts w:hint="cs"/>
                <w:rtl/>
              </w:rPr>
              <w:t>ن</w:t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:rsidR="00E77B5E" w:rsidRPr="00AE68A8" w:rsidRDefault="00E77B5E" w:rsidP="00AE68A8"/>
        </w:tc>
        <w:tc>
          <w:tcPr>
            <w:tcW w:w="7547" w:type="dxa"/>
            <w:gridSpan w:val="2"/>
            <w:tcBorders>
              <w:bottom w:val="nil"/>
            </w:tcBorders>
          </w:tcPr>
          <w:p w:rsidR="00E77B5E" w:rsidRPr="0066744B" w:rsidRDefault="0066744B" w:rsidP="0066744B">
            <w:pPr>
              <w:pStyle w:val="Title"/>
              <w:tabs>
                <w:tab w:val="left" w:pos="4995"/>
                <w:tab w:val="center" w:pos="5037"/>
              </w:tabs>
              <w:ind w:left="-78"/>
              <w:jc w:val="center"/>
              <w:rPr>
                <w:rFonts w:cs="B Titr"/>
                <w:sz w:val="36"/>
                <w:szCs w:val="32"/>
                <w:rtl/>
                <w:lang w:bidi="fa-IR"/>
              </w:rPr>
            </w:pPr>
            <w:r w:rsidRPr="0066744B">
              <w:rPr>
                <w:rFonts w:cs="B Titr" w:hint="cs"/>
                <w:sz w:val="36"/>
                <w:szCs w:val="32"/>
                <w:rtl/>
                <w:lang w:bidi="fa-IR"/>
              </w:rPr>
              <w:t>قابل توجه :مدیران محترم واحد های تولیدی و بازرگانی فارس</w:t>
            </w:r>
          </w:p>
          <w:p w:rsidR="006E02CE" w:rsidRPr="006E02CE" w:rsidRDefault="006E02CE" w:rsidP="006E02CE">
            <w:pPr>
              <w:rPr>
                <w:rtl/>
                <w:lang w:bidi="fa-IR"/>
              </w:rPr>
            </w:pPr>
          </w:p>
        </w:tc>
      </w:tr>
      <w:tr w:rsidR="006C4127" w:rsidRPr="00AE68A8" w:rsidTr="0066744B">
        <w:trPr>
          <w:gridAfter w:val="2"/>
          <w:wAfter w:w="7547" w:type="dxa"/>
          <w:trHeight w:val="1139"/>
        </w:trPr>
        <w:tc>
          <w:tcPr>
            <w:tcW w:w="3664" w:type="dxa"/>
            <w:gridSpan w:val="3"/>
            <w:vMerge/>
          </w:tcPr>
          <w:p w:rsidR="006C4127" w:rsidRPr="00AE68A8" w:rsidRDefault="006C4127" w:rsidP="00AE68A8"/>
        </w:tc>
        <w:tc>
          <w:tcPr>
            <w:tcW w:w="424" w:type="dxa"/>
            <w:vMerge/>
          </w:tcPr>
          <w:p w:rsidR="006C4127" w:rsidRPr="00AE68A8" w:rsidRDefault="006C4127" w:rsidP="00AE68A8"/>
        </w:tc>
        <w:bookmarkStart w:id="0" w:name="_GoBack"/>
        <w:bookmarkEnd w:id="0"/>
      </w:tr>
      <w:tr w:rsidR="00E77B5E" w:rsidRPr="00AE68A8" w:rsidTr="0066744B">
        <w:trPr>
          <w:trHeight w:val="705"/>
        </w:trPr>
        <w:tc>
          <w:tcPr>
            <w:tcW w:w="3664" w:type="dxa"/>
            <w:gridSpan w:val="3"/>
            <w:vMerge/>
          </w:tcPr>
          <w:p w:rsidR="00E77B5E" w:rsidRPr="00AE68A8" w:rsidRDefault="00E77B5E" w:rsidP="00AE68A8"/>
        </w:tc>
        <w:tc>
          <w:tcPr>
            <w:tcW w:w="424" w:type="dxa"/>
            <w:vMerge/>
          </w:tcPr>
          <w:p w:rsidR="00E77B5E" w:rsidRPr="00AE68A8" w:rsidRDefault="00E77B5E" w:rsidP="00AE68A8"/>
        </w:tc>
        <w:tc>
          <w:tcPr>
            <w:tcW w:w="7547" w:type="dxa"/>
            <w:gridSpan w:val="2"/>
          </w:tcPr>
          <w:p w:rsidR="00E77B5E" w:rsidRPr="00AE68A8" w:rsidRDefault="006B1F02" w:rsidP="006C4127"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969C68" wp14:editId="07FAEE71">
                      <wp:simplePos x="0" y="0"/>
                      <wp:positionH relativeFrom="column">
                        <wp:posOffset>-2515236</wp:posOffset>
                      </wp:positionH>
                      <wp:positionV relativeFrom="paragraph">
                        <wp:posOffset>149225</wp:posOffset>
                      </wp:positionV>
                      <wp:extent cx="7000875" cy="39243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00875" cy="392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02CE" w:rsidRDefault="006E02CE" w:rsidP="006E02CE">
                                  <w:pPr>
                                    <w:jc w:val="right"/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</w:pPr>
                                </w:p>
                                <w:p w:rsidR="0066744B" w:rsidRPr="007B1D7B" w:rsidRDefault="0066744B" w:rsidP="006B1F02">
                                  <w:pPr>
                                    <w:ind w:left="284" w:right="231"/>
                                    <w:jc w:val="right"/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نیاز امروزجامعه اقتصادی کشورداشتن</w:t>
                                  </w:r>
                                  <w:r w:rsidR="006B1F02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دانش و </w:t>
                                  </w:r>
                                  <w:r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اطلاعات به روز می باشد تا بتوان در رقابت های سخت محلی ،استانی،ملی و بین المللی سهم لازم را از بازار کسب کرد.</w:t>
                                  </w:r>
                                </w:p>
                                <w:p w:rsidR="006E02CE" w:rsidRPr="008B0229" w:rsidRDefault="007B1D7B" w:rsidP="007B1D7B">
                                  <w:pPr>
                                    <w:ind w:left="284" w:right="231"/>
                                    <w:jc w:val="right"/>
                                    <w:rPr>
                                      <w:rFonts w:cs="B Titr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fa-IR"/>
                                    </w:rPr>
                                  </w:pPr>
                                  <w:r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بدین منظور </w:t>
                                  </w:r>
                                  <w:r w:rsidR="006E02CE" w:rsidRPr="007B1D7B"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خانه صمت با همکار</w:t>
                                  </w:r>
                                  <w:r w:rsidR="006E02CE"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E02CE" w:rsidRPr="007B1D7B"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مرکز آموزش، </w:t>
                                  </w:r>
                                  <w:r w:rsidR="006E02CE" w:rsidRPr="006B1F02">
                                    <w:rPr>
                                      <w:rFonts w:cs="B Titr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دانشگاه علم</w:t>
                                  </w:r>
                                  <w:r w:rsidR="006E02CE" w:rsidRPr="006B1F02">
                                    <w:rPr>
                                      <w:rFonts w:cs="B Titr" w:hint="cs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E02CE" w:rsidRPr="006B1F02">
                                    <w:rPr>
                                      <w:rFonts w:cs="B Titr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کاربرد</w:t>
                                  </w:r>
                                  <w:r w:rsidR="006E02CE" w:rsidRPr="006B1F02">
                                    <w:rPr>
                                      <w:rFonts w:cs="B Titr" w:hint="cs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="006E02CE" w:rsidRPr="006B1F02">
                                    <w:rPr>
                                      <w:rFonts w:cs="B Titr" w:hint="eastAsia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ساختمان</w:t>
                                  </w:r>
                                  <w:r w:rsidR="006E02CE" w:rsidRPr="006B1F02">
                                    <w:rPr>
                                      <w:rFonts w:cs="B Titr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و نصب صنا</w:t>
                                  </w:r>
                                  <w:r w:rsidR="006E02CE" w:rsidRPr="006B1F02">
                                    <w:rPr>
                                      <w:rFonts w:cs="B Titr" w:hint="cs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E02CE" w:rsidRPr="006B1F02">
                                    <w:rPr>
                                      <w:rFonts w:cs="B Titr" w:hint="eastAsia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="006E02CE" w:rsidRPr="006B1F02">
                                    <w:rPr>
                                      <w:rFonts w:cs="B Titr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پتروش</w:t>
                                  </w:r>
                                  <w:r w:rsidR="006E02CE" w:rsidRPr="006B1F02">
                                    <w:rPr>
                                      <w:rFonts w:cs="B Titr" w:hint="cs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E02CE" w:rsidRPr="006B1F02">
                                    <w:rPr>
                                      <w:rFonts w:cs="B Titr" w:hint="eastAsia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="006E02CE" w:rsidRPr="006B1F02">
                                    <w:rPr>
                                      <w:rFonts w:cs="B Titr" w:hint="cs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="006E02CE" w:rsidRPr="006B1F02">
                                    <w:rPr>
                                      <w:rFonts w:cs="B Titr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6E02CE" w:rsidRPr="007B1D7B"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دوره ها</w:t>
                                  </w:r>
                                  <w:r w:rsidR="006E02CE"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مختلف</w:t>
                                  </w:r>
                                  <w:r w:rsidRPr="006B1F02">
                                    <w:rPr>
                                      <w:rFonts w:cs="B Titr" w:hint="cs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کوتاه مدت،کسب مهارت و باز آموزی</w:t>
                                  </w:r>
                                  <w:r w:rsidR="006E02CE" w:rsidRPr="006B1F02">
                                    <w:rPr>
                                      <w:rFonts w:cs="B Titr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6B1F02">
                                    <w:rPr>
                                      <w:rFonts w:cs="B Titr" w:hint="cs"/>
                                      <w:b/>
                                      <w:bCs/>
                                      <w:color w:val="1B3DAA" w:themeColor="accent3" w:themeTint="BF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تخصصی </w:t>
                                  </w:r>
                                  <w:r w:rsidR="006E02CE" w:rsidRPr="007B1D7B"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را برگزار م</w:t>
                                  </w:r>
                                  <w:r w:rsidR="006E02CE"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6E02CE" w:rsidRPr="007B1D7B"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کند.</w:t>
                                  </w:r>
                                </w:p>
                                <w:p w:rsidR="008746A0" w:rsidRPr="007B1D7B" w:rsidRDefault="006B1F02" w:rsidP="007B1D7B">
                                  <w:pPr>
                                    <w:bidi/>
                                    <w:ind w:left="284" w:right="231"/>
                                    <w:rPr>
                                      <w:rFonts w:cs="B Zar"/>
                                      <w:b/>
                                      <w:bCs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از مدیران عزیز صمیمانه دعوت می شود </w:t>
                                  </w:r>
                                  <w:r w:rsidR="007B1D7B"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جهت ثبت نام کارکنان </w:t>
                                  </w: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واحد خود </w:t>
                                  </w:r>
                                  <w:r w:rsid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و کسب اطلاعات بیشتر  به </w:t>
                                  </w:r>
                                  <w:r w:rsidR="006E02CE"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سایت خانه </w:t>
                                  </w:r>
                                  <w:r w:rsidR="008746A0"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صمت فارس به آدرس  </w:t>
                                  </w:r>
                                  <w:r w:rsidR="008746A0" w:rsidRPr="007B1D7B"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</w:t>
                                  </w:r>
                                  <w:r w:rsidR="008746A0" w:rsidRPr="007B1D7B">
                                    <w:rPr>
                                      <w:rFonts w:cs="B Titr"/>
                                      <w:b/>
                                      <w:bCs/>
                                      <w:sz w:val="28"/>
                                      <w:szCs w:val="28"/>
                                      <w:lang w:bidi="fa-IR"/>
                                    </w:rPr>
                                    <w:t>fars_him.ir</w:t>
                                  </w:r>
                                  <w:r w:rsidR="006E02CE" w:rsidRPr="007B1D7B"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 xml:space="preserve"> </w:t>
                                  </w:r>
                                  <w:r w:rsidR="008746A0" w:rsidRP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B Titr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  <w:t>www.</w:t>
                                  </w:r>
                                  <w:r w:rsidR="007B1D7B">
                                    <w:rPr>
                                      <w:rFonts w:cs="B Tit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مراجعه فرمائید.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969C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198.05pt;margin-top:11.75pt;width:551.25pt;height:30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" filled="f" stroked="f">
                      <v:textbox>
                        <w:txbxContent>
                          <w:p w:rsidR="006E02CE" w:rsidRDefault="006E02CE" w:rsidP="006E02CE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bookmarkStart w:id="1" w:name="_GoBack"/>
                          </w:p>
                          <w:bookmarkEnd w:id="1"/>
                          <w:p w:rsidR="0066744B" w:rsidRPr="007B1D7B" w:rsidRDefault="0066744B" w:rsidP="006B1F02">
                            <w:pPr>
                              <w:ind w:left="284" w:right="231"/>
                              <w:jc w:val="right"/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نیاز امروزجامعه اقتصادی کشورداشتن</w:t>
                            </w:r>
                            <w:r w:rsidR="006B1F02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دانش و </w:t>
                            </w:r>
                            <w:r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اطلاعات به روز می باشد تا بتوان در رقابت های سخت محلی ،استانی،ملی و بین المللی سهم لازم را از بازار کسب کرد.</w:t>
                            </w:r>
                          </w:p>
                          <w:p w:rsidR="006E02CE" w:rsidRPr="008B0229" w:rsidRDefault="007B1D7B" w:rsidP="007B1D7B">
                            <w:pPr>
                              <w:ind w:left="284" w:right="231"/>
                              <w:jc w:val="right"/>
                              <w:rPr>
                                <w:rFonts w:cs="B Titr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بدین منظور </w:t>
                            </w:r>
                            <w:r w:rsidR="006E02CE" w:rsidRPr="007B1D7B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خانه صمت با همکار</w:t>
                            </w:r>
                            <w:r w:rsidR="006E02CE"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6E02CE" w:rsidRPr="007B1D7B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مرکز آموزش، </w:t>
                            </w:r>
                            <w:r w:rsidR="006E02CE" w:rsidRPr="006B1F02">
                              <w:rPr>
                                <w:rFonts w:cs="B Titr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دانشگاه علم</w:t>
                            </w:r>
                            <w:r w:rsidR="006E02CE" w:rsidRPr="006B1F02">
                              <w:rPr>
                                <w:rFonts w:cs="B Titr" w:hint="cs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6E02CE" w:rsidRPr="006B1F02">
                              <w:rPr>
                                <w:rFonts w:cs="B Titr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کاربرد</w:t>
                            </w:r>
                            <w:r w:rsidR="006E02CE" w:rsidRPr="006B1F02">
                              <w:rPr>
                                <w:rFonts w:cs="B Titr" w:hint="cs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="006E02CE" w:rsidRPr="006B1F02">
                              <w:rPr>
                                <w:rFonts w:cs="B Titr" w:hint="eastAsia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ساختمان</w:t>
                            </w:r>
                            <w:r w:rsidR="006E02CE" w:rsidRPr="006B1F02">
                              <w:rPr>
                                <w:rFonts w:cs="B Titr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نصب صنا</w:t>
                            </w:r>
                            <w:r w:rsidR="006E02CE" w:rsidRPr="006B1F02">
                              <w:rPr>
                                <w:rFonts w:cs="B Titr" w:hint="cs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6E02CE" w:rsidRPr="006B1F02">
                              <w:rPr>
                                <w:rFonts w:cs="B Titr" w:hint="eastAsia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ع</w:t>
                            </w:r>
                            <w:r w:rsidR="006E02CE" w:rsidRPr="006B1F02">
                              <w:rPr>
                                <w:rFonts w:cs="B Titr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پتروش</w:t>
                            </w:r>
                            <w:r w:rsidR="006E02CE" w:rsidRPr="006B1F02">
                              <w:rPr>
                                <w:rFonts w:cs="B Titr" w:hint="cs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6E02CE" w:rsidRPr="006B1F02">
                              <w:rPr>
                                <w:rFonts w:cs="B Titr" w:hint="eastAsia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="006E02CE" w:rsidRPr="006B1F02">
                              <w:rPr>
                                <w:rFonts w:cs="B Titr" w:hint="cs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="006E02CE" w:rsidRPr="006B1F02">
                              <w:rPr>
                                <w:rFonts w:cs="B Titr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6E02CE" w:rsidRPr="007B1D7B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دوره ها</w:t>
                            </w:r>
                            <w:r w:rsidR="006E02CE"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مختلف</w:t>
                            </w:r>
                            <w:r w:rsidRPr="006B1F02">
                              <w:rPr>
                                <w:rFonts w:cs="B Titr" w:hint="cs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کوتاه مدت،کسب مهارت و باز آموزی</w:t>
                            </w:r>
                            <w:r w:rsidR="006E02CE" w:rsidRPr="006B1F02">
                              <w:rPr>
                                <w:rFonts w:cs="B Titr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B1F02">
                              <w:rPr>
                                <w:rFonts w:cs="B Titr" w:hint="cs"/>
                                <w:b/>
                                <w:bCs/>
                                <w:color w:val="1B3DAA" w:themeColor="accent3" w:themeTint="BF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تخصصی </w:t>
                            </w:r>
                            <w:r w:rsidR="006E02CE" w:rsidRPr="007B1D7B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 برگزار م</w:t>
                            </w:r>
                            <w:r w:rsidR="006E02CE"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="006E02CE" w:rsidRPr="007B1D7B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کند.</w:t>
                            </w:r>
                          </w:p>
                          <w:p w:rsidR="008746A0" w:rsidRPr="007B1D7B" w:rsidRDefault="006B1F02" w:rsidP="007B1D7B">
                            <w:pPr>
                              <w:bidi/>
                              <w:ind w:left="284" w:right="231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از مدیران عزیز صمیمانه دعوت می شود </w:t>
                            </w:r>
                            <w:r w:rsidR="007B1D7B"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جهت ثبت نام کارکنان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واحد خود </w:t>
                            </w:r>
                            <w:r w:rsid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 کسب اطلاعات بیشتر  به </w:t>
                            </w:r>
                            <w:r w:rsidR="006E02CE"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سایت خانه </w:t>
                            </w:r>
                            <w:r w:rsidR="008746A0"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صمت فارس به آدرس  </w:t>
                            </w:r>
                            <w:r w:rsidR="008746A0" w:rsidRPr="007B1D7B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8746A0" w:rsidRPr="007B1D7B"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  <w:t>fars_him.ir</w:t>
                            </w:r>
                            <w:r w:rsidR="006E02CE" w:rsidRPr="007B1D7B"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8746A0" w:rsidRP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>www.</w:t>
                            </w:r>
                            <w:r w:rsidR="007B1D7B">
                              <w:rPr>
                                <w:rFonts w:cs="B Titr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مراجعه فرمائید.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77B5E" w:rsidRPr="00C83A18" w:rsidRDefault="00E77B5E" w:rsidP="006C4127">
            <w:pPr>
              <w:pStyle w:val="Closing"/>
            </w:pPr>
          </w:p>
          <w:p w:rsidR="00E77B5E" w:rsidRPr="00AE68A8" w:rsidRDefault="00E77B5E" w:rsidP="006C4127"/>
        </w:tc>
      </w:tr>
      <w:tr w:rsidR="006C4127" w:rsidRPr="00AE68A8" w:rsidTr="0066744B">
        <w:trPr>
          <w:gridAfter w:val="1"/>
          <w:wAfter w:w="3880" w:type="dxa"/>
          <w:trHeight w:val="1164"/>
        </w:trPr>
        <w:tc>
          <w:tcPr>
            <w:tcW w:w="720" w:type="dxa"/>
          </w:tcPr>
          <w:p w:rsidR="006C4127" w:rsidRPr="00AE68A8" w:rsidRDefault="006C4127" w:rsidP="00AE68A8"/>
        </w:tc>
        <w:tc>
          <w:tcPr>
            <w:tcW w:w="424" w:type="dxa"/>
            <w:vMerge w:val="restart"/>
          </w:tcPr>
          <w:p w:rsidR="006C4127" w:rsidRPr="00AE68A8" w:rsidRDefault="006C4127" w:rsidP="00AE68A8"/>
        </w:tc>
        <w:tc>
          <w:tcPr>
            <w:tcW w:w="6611" w:type="dxa"/>
            <w:gridSpan w:val="3"/>
            <w:vMerge w:val="restart"/>
          </w:tcPr>
          <w:p w:rsidR="006C4127" w:rsidRPr="00AE68A8" w:rsidRDefault="006C4127" w:rsidP="00AE68A8"/>
        </w:tc>
      </w:tr>
      <w:tr w:rsidR="006C4127" w:rsidRPr="00AE68A8" w:rsidTr="0066744B">
        <w:trPr>
          <w:gridAfter w:val="1"/>
          <w:wAfter w:w="3880" w:type="dxa"/>
          <w:trHeight w:val="543"/>
        </w:trPr>
        <w:tc>
          <w:tcPr>
            <w:tcW w:w="720" w:type="dxa"/>
          </w:tcPr>
          <w:p w:rsidR="006C4127" w:rsidRPr="00AE68A8" w:rsidRDefault="006C4127" w:rsidP="00CC1E8B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  <w:vMerge/>
          </w:tcPr>
          <w:p w:rsidR="006C4127" w:rsidRPr="00AE68A8" w:rsidRDefault="006C4127" w:rsidP="00AE68A8"/>
        </w:tc>
        <w:tc>
          <w:tcPr>
            <w:tcW w:w="6611" w:type="dxa"/>
            <w:gridSpan w:val="3"/>
            <w:vMerge/>
          </w:tcPr>
          <w:p w:rsidR="006C4127" w:rsidRPr="00AE68A8" w:rsidRDefault="006C4127" w:rsidP="00AE68A8"/>
        </w:tc>
      </w:tr>
      <w:tr w:rsidR="006C4127" w:rsidRPr="00AE68A8" w:rsidTr="0066744B">
        <w:trPr>
          <w:gridAfter w:val="1"/>
          <w:wAfter w:w="3880" w:type="dxa"/>
          <w:trHeight w:val="183"/>
        </w:trPr>
        <w:tc>
          <w:tcPr>
            <w:tcW w:w="720" w:type="dxa"/>
          </w:tcPr>
          <w:p w:rsidR="006C4127" w:rsidRPr="00AE68A8" w:rsidRDefault="006C4127" w:rsidP="00AE68A8">
            <w:pPr>
              <w:pStyle w:val="NoSpacing"/>
            </w:pPr>
          </w:p>
        </w:tc>
        <w:tc>
          <w:tcPr>
            <w:tcW w:w="424" w:type="dxa"/>
            <w:vMerge/>
          </w:tcPr>
          <w:p w:rsidR="006C4127" w:rsidRPr="00AE68A8" w:rsidRDefault="006C4127" w:rsidP="00AE68A8"/>
        </w:tc>
        <w:tc>
          <w:tcPr>
            <w:tcW w:w="6611" w:type="dxa"/>
            <w:gridSpan w:val="3"/>
            <w:vMerge/>
          </w:tcPr>
          <w:p w:rsidR="006C4127" w:rsidRPr="00AE68A8" w:rsidRDefault="006C4127" w:rsidP="00AE68A8"/>
        </w:tc>
      </w:tr>
      <w:tr w:rsidR="006C4127" w:rsidRPr="00AE68A8" w:rsidTr="0066744B">
        <w:trPr>
          <w:gridAfter w:val="1"/>
          <w:wAfter w:w="3880" w:type="dxa"/>
          <w:trHeight w:val="624"/>
        </w:trPr>
        <w:tc>
          <w:tcPr>
            <w:tcW w:w="720" w:type="dxa"/>
          </w:tcPr>
          <w:p w:rsidR="006C4127" w:rsidRPr="00AE68A8" w:rsidRDefault="006C4127" w:rsidP="00CC1E8B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  <w:vMerge/>
          </w:tcPr>
          <w:p w:rsidR="006C4127" w:rsidRPr="00AE68A8" w:rsidRDefault="006C4127" w:rsidP="00AE68A8"/>
        </w:tc>
        <w:tc>
          <w:tcPr>
            <w:tcW w:w="6611" w:type="dxa"/>
            <w:gridSpan w:val="3"/>
            <w:vMerge/>
          </w:tcPr>
          <w:p w:rsidR="006C4127" w:rsidRPr="00AE68A8" w:rsidRDefault="006C4127" w:rsidP="00AE68A8"/>
        </w:tc>
      </w:tr>
      <w:tr w:rsidR="006C4127" w:rsidRPr="00AE68A8" w:rsidTr="0066744B">
        <w:trPr>
          <w:gridAfter w:val="1"/>
          <w:wAfter w:w="3880" w:type="dxa"/>
          <w:trHeight w:val="183"/>
        </w:trPr>
        <w:tc>
          <w:tcPr>
            <w:tcW w:w="720" w:type="dxa"/>
          </w:tcPr>
          <w:p w:rsidR="006C4127" w:rsidRPr="00AE68A8" w:rsidRDefault="006C4127" w:rsidP="00AE68A8">
            <w:pPr>
              <w:pStyle w:val="NoSpacing"/>
            </w:pPr>
          </w:p>
        </w:tc>
        <w:tc>
          <w:tcPr>
            <w:tcW w:w="424" w:type="dxa"/>
            <w:vMerge/>
          </w:tcPr>
          <w:p w:rsidR="006C4127" w:rsidRPr="00AE68A8" w:rsidRDefault="006C4127" w:rsidP="00AE68A8"/>
        </w:tc>
        <w:tc>
          <w:tcPr>
            <w:tcW w:w="6611" w:type="dxa"/>
            <w:gridSpan w:val="3"/>
            <w:vMerge/>
          </w:tcPr>
          <w:p w:rsidR="006C4127" w:rsidRPr="00AE68A8" w:rsidRDefault="006C4127" w:rsidP="00AE68A8"/>
        </w:tc>
      </w:tr>
      <w:tr w:rsidR="006C4127" w:rsidRPr="00AE68A8" w:rsidTr="0066744B">
        <w:trPr>
          <w:gridAfter w:val="1"/>
          <w:wAfter w:w="3880" w:type="dxa"/>
          <w:trHeight w:val="633"/>
        </w:trPr>
        <w:tc>
          <w:tcPr>
            <w:tcW w:w="720" w:type="dxa"/>
          </w:tcPr>
          <w:p w:rsidR="006C4127" w:rsidRPr="00AE68A8" w:rsidRDefault="006C4127" w:rsidP="00CC1E8B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  <w:vMerge/>
          </w:tcPr>
          <w:p w:rsidR="006C4127" w:rsidRPr="00AE68A8" w:rsidRDefault="006C4127" w:rsidP="00AE68A8"/>
        </w:tc>
        <w:tc>
          <w:tcPr>
            <w:tcW w:w="6611" w:type="dxa"/>
            <w:gridSpan w:val="3"/>
            <w:vMerge/>
          </w:tcPr>
          <w:p w:rsidR="006C4127" w:rsidRPr="00AE68A8" w:rsidRDefault="006C4127" w:rsidP="00AE68A8"/>
        </w:tc>
      </w:tr>
      <w:tr w:rsidR="006C4127" w:rsidRPr="00AE68A8" w:rsidTr="0066744B">
        <w:trPr>
          <w:gridAfter w:val="1"/>
          <w:wAfter w:w="3880" w:type="dxa"/>
          <w:trHeight w:val="174"/>
        </w:trPr>
        <w:tc>
          <w:tcPr>
            <w:tcW w:w="720" w:type="dxa"/>
          </w:tcPr>
          <w:p w:rsidR="006C4127" w:rsidRPr="00AE68A8" w:rsidRDefault="006C4127" w:rsidP="00AE68A8">
            <w:pPr>
              <w:pStyle w:val="NoSpacing"/>
            </w:pPr>
          </w:p>
        </w:tc>
        <w:tc>
          <w:tcPr>
            <w:tcW w:w="424" w:type="dxa"/>
            <w:vMerge/>
          </w:tcPr>
          <w:p w:rsidR="006C4127" w:rsidRPr="00AE68A8" w:rsidRDefault="006C4127" w:rsidP="00AE68A8"/>
        </w:tc>
        <w:tc>
          <w:tcPr>
            <w:tcW w:w="6611" w:type="dxa"/>
            <w:gridSpan w:val="3"/>
            <w:vMerge/>
          </w:tcPr>
          <w:p w:rsidR="006C4127" w:rsidRPr="00AE68A8" w:rsidRDefault="006C4127" w:rsidP="00AE68A8"/>
        </w:tc>
      </w:tr>
      <w:tr w:rsidR="006C4127" w:rsidRPr="00AE68A8" w:rsidTr="0066744B">
        <w:trPr>
          <w:gridAfter w:val="1"/>
          <w:wAfter w:w="3880" w:type="dxa"/>
          <w:trHeight w:val="633"/>
        </w:trPr>
        <w:tc>
          <w:tcPr>
            <w:tcW w:w="720" w:type="dxa"/>
          </w:tcPr>
          <w:p w:rsidR="006C4127" w:rsidRPr="00AE68A8" w:rsidRDefault="006C4127" w:rsidP="00CC1E8B">
            <w:pPr>
              <w:pStyle w:val="Contact"/>
              <w:rPr>
                <w:noProof/>
              </w:rPr>
            </w:pPr>
          </w:p>
        </w:tc>
        <w:tc>
          <w:tcPr>
            <w:tcW w:w="424" w:type="dxa"/>
            <w:vMerge/>
          </w:tcPr>
          <w:p w:rsidR="006C4127" w:rsidRPr="00AE68A8" w:rsidRDefault="006C4127" w:rsidP="00AE68A8"/>
        </w:tc>
        <w:tc>
          <w:tcPr>
            <w:tcW w:w="6611" w:type="dxa"/>
            <w:gridSpan w:val="3"/>
            <w:vMerge/>
          </w:tcPr>
          <w:p w:rsidR="006C4127" w:rsidRPr="00AE68A8" w:rsidRDefault="006C4127" w:rsidP="00AE68A8"/>
        </w:tc>
      </w:tr>
      <w:tr w:rsidR="00E77B5E" w:rsidRPr="00AE68A8" w:rsidTr="0066744B">
        <w:trPr>
          <w:trHeight w:val="2448"/>
        </w:trPr>
        <w:tc>
          <w:tcPr>
            <w:tcW w:w="720" w:type="dxa"/>
          </w:tcPr>
          <w:p w:rsidR="00E77B5E" w:rsidRPr="00AE68A8" w:rsidRDefault="00E77B5E" w:rsidP="00AE68A8"/>
        </w:tc>
        <w:tc>
          <w:tcPr>
            <w:tcW w:w="2944" w:type="dxa"/>
            <w:gridSpan w:val="2"/>
          </w:tcPr>
          <w:p w:rsidR="00E77B5E" w:rsidRPr="00AE68A8" w:rsidRDefault="00E77B5E" w:rsidP="00AE68A8"/>
        </w:tc>
        <w:tc>
          <w:tcPr>
            <w:tcW w:w="424" w:type="dxa"/>
          </w:tcPr>
          <w:p w:rsidR="00E77B5E" w:rsidRPr="00AE68A8" w:rsidRDefault="00E77B5E" w:rsidP="00AE68A8"/>
        </w:tc>
        <w:tc>
          <w:tcPr>
            <w:tcW w:w="7547" w:type="dxa"/>
            <w:gridSpan w:val="2"/>
          </w:tcPr>
          <w:p w:rsidR="00E77B5E" w:rsidRPr="00AE68A8" w:rsidRDefault="00E77B5E" w:rsidP="00AE68A8"/>
        </w:tc>
      </w:tr>
    </w:tbl>
    <w:p w:rsidR="007F5B63" w:rsidRPr="00CE1E3D" w:rsidRDefault="008B0229" w:rsidP="008B022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4E8DA4" wp14:editId="7C9CA91C">
                <wp:simplePos x="0" y="0"/>
                <wp:positionH relativeFrom="column">
                  <wp:posOffset>-960756</wp:posOffset>
                </wp:positionH>
                <wp:positionV relativeFrom="paragraph">
                  <wp:posOffset>-7322185</wp:posOffset>
                </wp:positionV>
                <wp:extent cx="3533775" cy="23145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6C4127" w:rsidRPr="006C4127" w:rsidRDefault="006C4127" w:rsidP="006C4127">
                            <w:pPr>
                              <w:jc w:val="center"/>
                              <w:rPr>
                                <w:rFonts w:cs="B Titr"/>
                                <w:rtl/>
                                <w:lang w:bidi="fa-IR"/>
                                <w14:glow w14:rad="101600">
                                  <w14:srgbClr w14:val="7030A0">
                                    <w14:alpha w14:val="40000"/>
                                  </w14:srgbClr>
                                </w14:glow>
                              </w:rPr>
                            </w:pPr>
                          </w:p>
                          <w:p w:rsidR="006C4127" w:rsidRPr="006C4127" w:rsidRDefault="006C4127" w:rsidP="006C4127">
                            <w:pPr>
                              <w:jc w:val="center"/>
                              <w:rPr>
                                <w:rFonts w:cs="B Titr"/>
                                <w:b/>
                                <w:color w:val="262626" w:themeColor="text1" w:themeTint="D9"/>
                                <w:sz w:val="76"/>
                                <w:szCs w:val="76"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127">
                              <w:rPr>
                                <w:rFonts w:cs="B Titr" w:hint="cs"/>
                                <w:b/>
                                <w:color w:val="262626" w:themeColor="text1" w:themeTint="D9"/>
                                <w:sz w:val="76"/>
                                <w:szCs w:val="76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اطلاعیه مهم</w:t>
                            </w:r>
                            <w:r>
                              <w:rPr>
                                <w:rFonts w:cs="B Titr"/>
                                <w:b/>
                                <w:color w:val="262626" w:themeColor="text1" w:themeTint="D9"/>
                                <w:sz w:val="76"/>
                                <w:szCs w:val="76"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C4127">
                              <w:rPr>
                                <w:rFonts w:cs="B Titr" w:hint="cs"/>
                                <w:b/>
                                <w:color w:val="262626" w:themeColor="text1" w:themeTint="D9"/>
                                <w:sz w:val="76"/>
                                <w:szCs w:val="76"/>
                                <w:rtl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cs="B Titr"/>
                                <w:b/>
                                <w:color w:val="262626" w:themeColor="text1" w:themeTint="D9"/>
                                <w:sz w:val="76"/>
                                <w:szCs w:val="76"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6C4127">
                              <w:rPr>
                                <w:rFonts w:cs="B Titr"/>
                                <w:b/>
                                <w:color w:val="262626" w:themeColor="text1" w:themeTint="D9"/>
                                <w:sz w:val="76"/>
                                <w:szCs w:val="76"/>
                                <w:lang w:bidi="fa-IR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6C4127" w:rsidRPr="006C4127" w:rsidRDefault="006C4127" w:rsidP="006C4127">
                            <w:pPr>
                              <w:jc w:val="center"/>
                              <w:rPr>
                                <w:rFonts w:cs="B Titr"/>
                                <w:sz w:val="72"/>
                                <w:szCs w:val="72"/>
                                <w:lang w:bidi="fa-IR"/>
                                <w14:glow w14:rad="101600">
                                  <w14:srgbClr w14:val="7030A0">
                                    <w14:alpha w14:val="40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E8DA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75.65pt;margin-top:-576.55pt;width:278.25pt;height:18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" filled="f" stroked="f">
                <v:textbox>
                  <w:txbxContent>
                    <w:p w:rsidR="006C4127" w:rsidRPr="006C4127" w:rsidRDefault="006C4127" w:rsidP="006C4127">
                      <w:pPr>
                        <w:jc w:val="center"/>
                        <w:rPr>
                          <w:rFonts w:cs="B Titr"/>
                          <w:rtl/>
                          <w:lang w:bidi="fa-IR"/>
                          <w14:glow w14:rad="101600">
                            <w14:srgbClr w14:val="7030A0">
                              <w14:alpha w14:val="40000"/>
                            </w14:srgbClr>
                          </w14:glow>
                        </w:rPr>
                      </w:pPr>
                    </w:p>
                    <w:p w:rsidR="006C4127" w:rsidRPr="006C4127" w:rsidRDefault="006C4127" w:rsidP="006C4127">
                      <w:pPr>
                        <w:jc w:val="center"/>
                        <w:rPr>
                          <w:rFonts w:cs="B Titr"/>
                          <w:b/>
                          <w:color w:val="262626" w:themeColor="text1" w:themeTint="D9"/>
                          <w:sz w:val="76"/>
                          <w:szCs w:val="76"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4127">
                        <w:rPr>
                          <w:rFonts w:cs="B Titr" w:hint="cs"/>
                          <w:b/>
                          <w:color w:val="262626" w:themeColor="text1" w:themeTint="D9"/>
                          <w:sz w:val="76"/>
                          <w:szCs w:val="76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اطلاعیه مهم</w:t>
                      </w:r>
                      <w:r>
                        <w:rPr>
                          <w:rFonts w:cs="B Titr"/>
                          <w:b/>
                          <w:color w:val="262626" w:themeColor="text1" w:themeTint="D9"/>
                          <w:sz w:val="76"/>
                          <w:szCs w:val="76"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C4127">
                        <w:rPr>
                          <w:rFonts w:cs="B Titr" w:hint="cs"/>
                          <w:b/>
                          <w:color w:val="262626" w:themeColor="text1" w:themeTint="D9"/>
                          <w:sz w:val="76"/>
                          <w:szCs w:val="76"/>
                          <w:rtl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>
                        <w:rPr>
                          <w:rFonts w:cs="B Titr"/>
                          <w:b/>
                          <w:color w:val="262626" w:themeColor="text1" w:themeTint="D9"/>
                          <w:sz w:val="76"/>
                          <w:szCs w:val="76"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6C4127">
                        <w:rPr>
                          <w:rFonts w:cs="B Titr"/>
                          <w:b/>
                          <w:color w:val="262626" w:themeColor="text1" w:themeTint="D9"/>
                          <w:sz w:val="76"/>
                          <w:szCs w:val="76"/>
                          <w:lang w:bidi="fa-IR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6C4127" w:rsidRPr="006C4127" w:rsidRDefault="006C4127" w:rsidP="006C4127">
                      <w:pPr>
                        <w:jc w:val="center"/>
                        <w:rPr>
                          <w:rFonts w:cs="B Titr"/>
                          <w:sz w:val="72"/>
                          <w:szCs w:val="72"/>
                          <w:lang w:bidi="fa-IR"/>
                          <w14:glow w14:rad="101600">
                            <w14:srgbClr w14:val="7030A0">
                              <w14:alpha w14:val="40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2C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F4E5E" wp14:editId="389E4D08">
                <wp:simplePos x="0" y="0"/>
                <wp:positionH relativeFrom="column">
                  <wp:posOffset>2792095</wp:posOffset>
                </wp:positionH>
                <wp:positionV relativeFrom="paragraph">
                  <wp:posOffset>-8425180</wp:posOffset>
                </wp:positionV>
                <wp:extent cx="2447925" cy="5429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127" w:rsidRPr="006E02CE" w:rsidRDefault="006C4127" w:rsidP="006C4127">
                            <w:pPr>
                              <w:jc w:val="center"/>
                              <w:rPr>
                                <w:rFonts w:cs="B Davat"/>
                                <w:bCs/>
                                <w:color w:val="2C567A" w:themeColor="accent1"/>
                                <w:sz w:val="40"/>
                                <w:szCs w:val="4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2CE">
                              <w:rPr>
                                <w:rFonts w:cs="B Davat" w:hint="cs"/>
                                <w:bCs/>
                                <w:color w:val="2C567A" w:themeColor="accent1"/>
                                <w:sz w:val="40"/>
                                <w:szCs w:val="4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بنام آنکه جان را فکرت آموخت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F4E5E" id="Text Box 7" o:spid="_x0000_s1028" type="#_x0000_t202" style="position:absolute;margin-left:219.85pt;margin-top:-663.4pt;width:192.75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" filled="f" stroked="f">
                <v:textbox>
                  <w:txbxContent>
                    <w:p w:rsidR="006C4127" w:rsidRPr="006E02CE" w:rsidRDefault="006C4127" w:rsidP="006C4127">
                      <w:pPr>
                        <w:jc w:val="center"/>
                        <w:rPr>
                          <w:rFonts w:cs="B Davat" w:hint="cs"/>
                          <w:bCs/>
                          <w:color w:val="2C567A" w:themeColor="accent1"/>
                          <w:sz w:val="40"/>
                          <w:szCs w:val="4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2CE">
                        <w:rPr>
                          <w:rFonts w:cs="B Davat" w:hint="cs"/>
                          <w:bCs/>
                          <w:color w:val="2C567A" w:themeColor="accent1"/>
                          <w:sz w:val="40"/>
                          <w:szCs w:val="4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بنام آنکه جان را فکرت آموخت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7F5B63" w:rsidRPr="00CE1E3D" w:rsidSect="00E77B5E">
      <w:headerReference w:type="default" r:id="rId1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86D" w:rsidRDefault="00A2386D" w:rsidP="00590471">
      <w:r>
        <w:separator/>
      </w:r>
    </w:p>
  </w:endnote>
  <w:endnote w:type="continuationSeparator" w:id="0">
    <w:p w:rsidR="00A2386D" w:rsidRDefault="00A2386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86D" w:rsidRDefault="00A2386D" w:rsidP="00590471">
      <w:r>
        <w:separator/>
      </w:r>
    </w:p>
  </w:footnote>
  <w:footnote w:type="continuationSeparator" w:id="0">
    <w:p w:rsidR="00A2386D" w:rsidRDefault="00A2386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0244D2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AB7MsGAHbh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AaVSWJ4QeBooEk2O5QGlIhqYSFSO&#10;5WFyLA8oFdHARKJyLA+TY3koxxICqxeUY3mYHMsDSqW2gcmxPJRjCYFXBUWiybE8lGMJgaeBItHk&#10;WB7KsYTA00CRaHIsD+VYQmBpoBzLw+RYHsqxhMDTQJFociwP5VhC4GmgSDQ5lodyLCHwNFAkmhzL&#10;QzmWEHgaKBJNjuWhHEsIHA2eyrGEwMtAOJanybE8lWMJgaeBzM5Pk2N5KscSAk8DmZ2fJsfyVI4l&#10;BJ4G4ic+TY7lqRxLCDwNxE98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h1JJ&#10;LE8IPAsUiSbHskOpiAUmEpVj2U2OZYdSEQtMJCrHspscy64cSwisr6Acy25yLDuUSu4Dk2PZlWMJ&#10;gdcERaLJsezKsYTAs0CRaHIsu3IsIfAsUCSaHMuuHEsILAuUY9lNjmVXjiUEngWKRJNj2ZVjCYFn&#10;gSLR5Fh25VhC4FmgSDQ5ll05lhB4FigSTY5lV44lBI4Fh3IsIfAKEI7lMDmWQzmWEHgWyOx8mBzL&#10;oRxLCDwLZHY+TI7lUI4lBJ4Fsk48TI7lUI4lBJ4Fsk48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4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aZJvuXj7Na8SDLXcPikyb57N79LdzD0j&#10;aM6Q9He3ckeOoa7JyoorhxWxzkfN4q8CEZHcKxJGCu4RAdPPAUaYnq9N2uWtYUvqM8jy0mFRBgX3&#10;nOe+XXglhiqzGYa8e0ZQTzs+hKzPdXSC7CLYOJOwvD4sdM+cU8PyTeW8PXwIWYZb15/aAudj2RT0&#10;PuxPd5QwU/lp/i7IasDStVHiHZXzkiiND6yv+TpMBL5Ho4Wec28R3SiIA/ZZXz6N+q02+I/IgKwi&#10;bnT18D0KI1LnDkk7PZL7JMnUXz/dsd0u+fi7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K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Y+S40mxdJe&#10;lb+5wyEBOYWMtW94fWhsMdMKKQs6R22Qram6E15xF3XwIvntxziEW4kltM8i2qrqqWNtvwu2bZV7&#10;tNvzbaWqLz7KtlMNSPIFxDN1vDlPY8V/g6YUprUV+EbtfZendziEfiCFth7y+Ti1Mw65JQgDJAdZ&#10;WzmMuFAxh2IQT3+c1AtNbGHit3cdFmK50iFtHDHD87MocK0mwucNLfv77zJiAXd4oCMtWKEa0aFx&#10;nPjIzq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127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3C5C14"/>
    <w:rsid w:val="004E158A"/>
    <w:rsid w:val="005471D7"/>
    <w:rsid w:val="00562ED3"/>
    <w:rsid w:val="00565C77"/>
    <w:rsid w:val="0056708E"/>
    <w:rsid w:val="005801E5"/>
    <w:rsid w:val="00590471"/>
    <w:rsid w:val="005A6580"/>
    <w:rsid w:val="005D01FA"/>
    <w:rsid w:val="005D45DC"/>
    <w:rsid w:val="005E5602"/>
    <w:rsid w:val="0066744B"/>
    <w:rsid w:val="006716D8"/>
    <w:rsid w:val="006920F0"/>
    <w:rsid w:val="006B1F02"/>
    <w:rsid w:val="006C020C"/>
    <w:rsid w:val="006C4127"/>
    <w:rsid w:val="006D79A8"/>
    <w:rsid w:val="006E02CE"/>
    <w:rsid w:val="007575B6"/>
    <w:rsid w:val="007B1D7B"/>
    <w:rsid w:val="007F5B63"/>
    <w:rsid w:val="00803A0A"/>
    <w:rsid w:val="00846CB9"/>
    <w:rsid w:val="008746A0"/>
    <w:rsid w:val="008A1E6E"/>
    <w:rsid w:val="008B0229"/>
    <w:rsid w:val="008B108C"/>
    <w:rsid w:val="008C2CFC"/>
    <w:rsid w:val="009475DC"/>
    <w:rsid w:val="00967B93"/>
    <w:rsid w:val="009B591F"/>
    <w:rsid w:val="00A2386D"/>
    <w:rsid w:val="00A31B16"/>
    <w:rsid w:val="00AE68A8"/>
    <w:rsid w:val="00B6466C"/>
    <w:rsid w:val="00B76CDA"/>
    <w:rsid w:val="00C14078"/>
    <w:rsid w:val="00C83A18"/>
    <w:rsid w:val="00C93AE1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74552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styleId="BalloonText">
    <w:name w:val="Balloon Text"/>
    <w:basedOn w:val="Normal"/>
    <w:link w:val="BalloonTextChar"/>
    <w:uiPriority w:val="99"/>
    <w:semiHidden/>
    <w:unhideWhenUsed/>
    <w:rsid w:val="00562ED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E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ne001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476898-DB82-4CBA-BC8E-B96138A42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2023-05-29T13:03:00Z</dcterms:created>
  <dcterms:modified xsi:type="dcterms:W3CDTF">2023-06-11T08:45:00Z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